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05902" w14:textId="77777777" w:rsidR="00BF58E3" w:rsidRDefault="00BF58E3" w:rsidP="00A943D7">
      <w:pPr>
        <w:rPr>
          <w:b/>
          <w:sz w:val="32"/>
          <w:szCs w:val="32"/>
        </w:rPr>
      </w:pPr>
    </w:p>
    <w:p w14:paraId="16B37234" w14:textId="77777777" w:rsidR="00A943D7" w:rsidRPr="00A943D7" w:rsidRDefault="00A943D7" w:rsidP="00A943D7">
      <w:pPr>
        <w:rPr>
          <w:b/>
          <w:sz w:val="32"/>
          <w:szCs w:val="32"/>
        </w:rPr>
      </w:pPr>
      <w:r w:rsidRPr="00A943D7">
        <w:rPr>
          <w:b/>
          <w:sz w:val="32"/>
          <w:szCs w:val="32"/>
        </w:rPr>
        <w:t>Role Profile</w:t>
      </w:r>
    </w:p>
    <w:p w14:paraId="7D30EB83" w14:textId="77777777" w:rsidR="00A943D7" w:rsidRDefault="00A943D7"/>
    <w:tbl>
      <w:tblPr>
        <w:tblW w:w="9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90"/>
        <w:gridCol w:w="342"/>
        <w:gridCol w:w="2645"/>
        <w:gridCol w:w="1629"/>
        <w:gridCol w:w="2826"/>
      </w:tblGrid>
      <w:tr w:rsidR="00386B78" w:rsidRPr="00254391" w14:paraId="5CF3162C" w14:textId="77777777" w:rsidTr="00BF58E3">
        <w:trPr>
          <w:trHeight w:val="373"/>
        </w:trPr>
        <w:tc>
          <w:tcPr>
            <w:tcW w:w="2190" w:type="dxa"/>
            <w:shd w:val="clear" w:color="auto" w:fill="F2F2F2"/>
            <w:vAlign w:val="center"/>
          </w:tcPr>
          <w:p w14:paraId="58C7EA63" w14:textId="77777777" w:rsidR="00DB4F41" w:rsidRPr="00254391" w:rsidRDefault="0014076C" w:rsidP="00254391">
            <w:pPr>
              <w:pStyle w:val="Label"/>
              <w:rPr>
                <w:sz w:val="22"/>
              </w:rPr>
            </w:pPr>
            <w:r w:rsidRPr="00254391">
              <w:rPr>
                <w:sz w:val="22"/>
              </w:rPr>
              <w:t>Job Title:</w:t>
            </w:r>
          </w:p>
        </w:tc>
        <w:tc>
          <w:tcPr>
            <w:tcW w:w="2987" w:type="dxa"/>
            <w:gridSpan w:val="2"/>
            <w:vAlign w:val="center"/>
          </w:tcPr>
          <w:p w14:paraId="0877C417" w14:textId="28C443F1" w:rsidR="00DB4F41" w:rsidRPr="00254391" w:rsidRDefault="008E7E3C" w:rsidP="00254391">
            <w:pPr>
              <w:rPr>
                <w:sz w:val="22"/>
              </w:rPr>
            </w:pPr>
            <w:r w:rsidRPr="008E7E3C">
              <w:rPr>
                <w:sz w:val="22"/>
              </w:rPr>
              <w:t>Administrator – Supply Chain</w:t>
            </w:r>
          </w:p>
        </w:tc>
        <w:tc>
          <w:tcPr>
            <w:tcW w:w="1629" w:type="dxa"/>
            <w:shd w:val="clear" w:color="auto" w:fill="F2F2F2"/>
            <w:vAlign w:val="center"/>
          </w:tcPr>
          <w:p w14:paraId="75AA5DF3" w14:textId="77777777" w:rsidR="00DB4F41" w:rsidRPr="00254391" w:rsidRDefault="00394B8F" w:rsidP="00254391">
            <w:pPr>
              <w:pStyle w:val="Label"/>
              <w:rPr>
                <w:sz w:val="22"/>
              </w:rPr>
            </w:pPr>
            <w:r w:rsidRPr="00254391">
              <w:rPr>
                <w:sz w:val="22"/>
              </w:rPr>
              <w:t>Function</w:t>
            </w:r>
            <w:r w:rsidR="00DB4F41" w:rsidRPr="00254391">
              <w:rPr>
                <w:sz w:val="22"/>
              </w:rPr>
              <w:t>:</w:t>
            </w:r>
          </w:p>
        </w:tc>
        <w:tc>
          <w:tcPr>
            <w:tcW w:w="2824" w:type="dxa"/>
            <w:vAlign w:val="center"/>
          </w:tcPr>
          <w:p w14:paraId="23E32AF1" w14:textId="545D22E6" w:rsidR="00DB4F41" w:rsidRPr="00254391" w:rsidRDefault="008E7E3C" w:rsidP="00254391">
            <w:pPr>
              <w:rPr>
                <w:sz w:val="22"/>
              </w:rPr>
            </w:pPr>
            <w:r w:rsidRPr="008E7E3C">
              <w:rPr>
                <w:sz w:val="22"/>
              </w:rPr>
              <w:t>Supply Chain</w:t>
            </w:r>
          </w:p>
        </w:tc>
      </w:tr>
      <w:tr w:rsidR="00386B78" w:rsidRPr="00254391" w14:paraId="712D1A72" w14:textId="77777777" w:rsidTr="008E7E3C">
        <w:trPr>
          <w:trHeight w:val="373"/>
        </w:trPr>
        <w:tc>
          <w:tcPr>
            <w:tcW w:w="2190" w:type="dxa"/>
            <w:shd w:val="clear" w:color="auto" w:fill="F2F2F2"/>
            <w:vAlign w:val="center"/>
          </w:tcPr>
          <w:p w14:paraId="74A67FC8" w14:textId="77777777" w:rsidR="00DB4F41" w:rsidRPr="00254391" w:rsidRDefault="00394B8F" w:rsidP="00254391">
            <w:pPr>
              <w:pStyle w:val="Label"/>
              <w:rPr>
                <w:sz w:val="22"/>
              </w:rPr>
            </w:pPr>
            <w:r w:rsidRPr="00254391">
              <w:rPr>
                <w:sz w:val="22"/>
              </w:rPr>
              <w:t>Reports to:</w:t>
            </w:r>
          </w:p>
        </w:tc>
        <w:tc>
          <w:tcPr>
            <w:tcW w:w="2987" w:type="dxa"/>
            <w:gridSpan w:val="2"/>
            <w:shd w:val="clear" w:color="auto" w:fill="FFFF00"/>
            <w:vAlign w:val="center"/>
          </w:tcPr>
          <w:p w14:paraId="328107C7" w14:textId="02979927" w:rsidR="00DB4F41" w:rsidRPr="00254391" w:rsidRDefault="00156DC0" w:rsidP="00254391">
            <w:pPr>
              <w:rPr>
                <w:sz w:val="22"/>
              </w:rPr>
            </w:pPr>
            <w:r>
              <w:rPr>
                <w:sz w:val="22"/>
              </w:rPr>
              <w:t>Buying Manager</w:t>
            </w:r>
          </w:p>
        </w:tc>
        <w:tc>
          <w:tcPr>
            <w:tcW w:w="1629" w:type="dxa"/>
            <w:shd w:val="clear" w:color="auto" w:fill="F2F2F2"/>
            <w:vAlign w:val="center"/>
          </w:tcPr>
          <w:p w14:paraId="1B143B55" w14:textId="77777777" w:rsidR="00DB4F41" w:rsidRPr="00254391" w:rsidRDefault="00394B8F" w:rsidP="00254391">
            <w:pPr>
              <w:pStyle w:val="Label"/>
              <w:rPr>
                <w:sz w:val="22"/>
              </w:rPr>
            </w:pPr>
            <w:r w:rsidRPr="00254391">
              <w:rPr>
                <w:sz w:val="22"/>
              </w:rPr>
              <w:t>Band</w:t>
            </w:r>
            <w:r w:rsidR="0014076C" w:rsidRPr="00254391">
              <w:rPr>
                <w:sz w:val="22"/>
              </w:rPr>
              <w:t>:</w:t>
            </w:r>
          </w:p>
        </w:tc>
        <w:tc>
          <w:tcPr>
            <w:tcW w:w="2824" w:type="dxa"/>
            <w:vAlign w:val="center"/>
          </w:tcPr>
          <w:p w14:paraId="7234DDC7" w14:textId="12C2559A" w:rsidR="00DB4F41" w:rsidRPr="00254391" w:rsidRDefault="008E7E3C" w:rsidP="00254391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386B78" w:rsidRPr="00254391" w14:paraId="47F72C76" w14:textId="77777777" w:rsidTr="008E7E3C">
        <w:trPr>
          <w:trHeight w:val="373"/>
        </w:trPr>
        <w:tc>
          <w:tcPr>
            <w:tcW w:w="2190" w:type="dxa"/>
            <w:shd w:val="clear" w:color="auto" w:fill="F2F2F2"/>
            <w:vAlign w:val="center"/>
          </w:tcPr>
          <w:p w14:paraId="6A5C6AB1" w14:textId="77777777" w:rsidR="00DB4F41" w:rsidRPr="00254391" w:rsidRDefault="00394B8F" w:rsidP="00254391">
            <w:pPr>
              <w:pStyle w:val="Label"/>
              <w:rPr>
                <w:sz w:val="22"/>
              </w:rPr>
            </w:pPr>
            <w:r w:rsidRPr="00254391">
              <w:rPr>
                <w:sz w:val="22"/>
              </w:rPr>
              <w:t>Leader of</w:t>
            </w:r>
            <w:r w:rsidR="0014076C" w:rsidRPr="00254391">
              <w:rPr>
                <w:sz w:val="22"/>
              </w:rPr>
              <w:t>:</w:t>
            </w:r>
          </w:p>
        </w:tc>
        <w:tc>
          <w:tcPr>
            <w:tcW w:w="2987" w:type="dxa"/>
            <w:gridSpan w:val="2"/>
            <w:vAlign w:val="center"/>
          </w:tcPr>
          <w:p w14:paraId="7675FC10" w14:textId="79920196" w:rsidR="00DB4F41" w:rsidRPr="00254391" w:rsidRDefault="008E7E3C" w:rsidP="00254391">
            <w:pPr>
              <w:rPr>
                <w:sz w:val="22"/>
              </w:rPr>
            </w:pPr>
            <w:r>
              <w:rPr>
                <w:sz w:val="22"/>
              </w:rPr>
              <w:t>N/A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2753E401" w14:textId="77777777" w:rsidR="00DB4F41" w:rsidRPr="00254391" w:rsidRDefault="00E8440E" w:rsidP="00254391">
            <w:pPr>
              <w:pStyle w:val="Label"/>
              <w:rPr>
                <w:sz w:val="22"/>
              </w:rPr>
            </w:pPr>
            <w:r>
              <w:rPr>
                <w:sz w:val="22"/>
              </w:rPr>
              <w:t>Location:</w:t>
            </w:r>
          </w:p>
        </w:tc>
        <w:tc>
          <w:tcPr>
            <w:tcW w:w="2824" w:type="dxa"/>
            <w:shd w:val="clear" w:color="auto" w:fill="FFFF00"/>
            <w:vAlign w:val="center"/>
          </w:tcPr>
          <w:p w14:paraId="585ECD4F" w14:textId="7A121273" w:rsidR="00DB4F41" w:rsidRPr="00254391" w:rsidRDefault="00156DC0" w:rsidP="00254391">
            <w:pPr>
              <w:rPr>
                <w:sz w:val="22"/>
              </w:rPr>
            </w:pPr>
            <w:r>
              <w:rPr>
                <w:sz w:val="22"/>
              </w:rPr>
              <w:t>Telford</w:t>
            </w:r>
          </w:p>
        </w:tc>
      </w:tr>
      <w:tr w:rsidR="00394B8F" w:rsidRPr="00254391" w14:paraId="4D3F2DF6" w14:textId="77777777" w:rsidTr="00BF58E3">
        <w:trPr>
          <w:trHeight w:val="373"/>
        </w:trPr>
        <w:tc>
          <w:tcPr>
            <w:tcW w:w="9632" w:type="dxa"/>
            <w:gridSpan w:val="5"/>
            <w:shd w:val="clear" w:color="auto" w:fill="D9D9D9"/>
            <w:vAlign w:val="center"/>
          </w:tcPr>
          <w:p w14:paraId="70717FC2" w14:textId="77777777" w:rsidR="00394B8F" w:rsidRPr="00254391" w:rsidRDefault="00394B8F" w:rsidP="00254391">
            <w:pPr>
              <w:pStyle w:val="Label"/>
              <w:rPr>
                <w:sz w:val="22"/>
              </w:rPr>
            </w:pPr>
            <w:r w:rsidRPr="00254391">
              <w:rPr>
                <w:sz w:val="22"/>
              </w:rPr>
              <w:t>Job Purpose</w:t>
            </w:r>
          </w:p>
        </w:tc>
      </w:tr>
      <w:tr w:rsidR="00394B8F" w:rsidRPr="00B475DD" w14:paraId="3B948DC1" w14:textId="77777777" w:rsidTr="00BF58E3">
        <w:trPr>
          <w:trHeight w:val="500"/>
        </w:trPr>
        <w:tc>
          <w:tcPr>
            <w:tcW w:w="9632" w:type="dxa"/>
            <w:gridSpan w:val="5"/>
          </w:tcPr>
          <w:p w14:paraId="0BD31335" w14:textId="7FD5A0E6" w:rsidR="00394B8F" w:rsidRPr="00181909" w:rsidRDefault="008E7E3C" w:rsidP="00B475DD">
            <w:pPr>
              <w:pStyle w:val="Label"/>
              <w:rPr>
                <w:b w:val="0"/>
              </w:rPr>
            </w:pPr>
            <w:r w:rsidRPr="008E7E3C">
              <w:rPr>
                <w:b w:val="0"/>
              </w:rPr>
              <w:t>To provide administrative support to the Planning and Operational teams</w:t>
            </w:r>
            <w:r>
              <w:rPr>
                <w:b w:val="0"/>
              </w:rPr>
              <w:t>.</w:t>
            </w:r>
          </w:p>
        </w:tc>
      </w:tr>
      <w:tr w:rsidR="00DB7B5C" w:rsidRPr="00254391" w14:paraId="51917CBF" w14:textId="77777777" w:rsidTr="00BF58E3">
        <w:trPr>
          <w:trHeight w:val="373"/>
        </w:trPr>
        <w:tc>
          <w:tcPr>
            <w:tcW w:w="9632" w:type="dxa"/>
            <w:gridSpan w:val="5"/>
            <w:shd w:val="clear" w:color="auto" w:fill="D9D9D9"/>
            <w:vAlign w:val="center"/>
          </w:tcPr>
          <w:p w14:paraId="4D0EF31D" w14:textId="77777777" w:rsidR="00DB7B5C" w:rsidRPr="00254391" w:rsidRDefault="00394B8F" w:rsidP="00254391">
            <w:pPr>
              <w:pStyle w:val="Label"/>
              <w:rPr>
                <w:sz w:val="22"/>
              </w:rPr>
            </w:pPr>
            <w:r w:rsidRPr="00254391">
              <w:rPr>
                <w:sz w:val="22"/>
              </w:rPr>
              <w:t>Accountabilities</w:t>
            </w:r>
          </w:p>
        </w:tc>
      </w:tr>
      <w:tr w:rsidR="00394B8F" w:rsidRPr="00B475DD" w14:paraId="18A95655" w14:textId="77777777" w:rsidTr="00BF58E3">
        <w:trPr>
          <w:trHeight w:val="225"/>
        </w:trPr>
        <w:tc>
          <w:tcPr>
            <w:tcW w:w="9632" w:type="dxa"/>
            <w:gridSpan w:val="5"/>
          </w:tcPr>
          <w:p w14:paraId="399AB6B5" w14:textId="08D657E1" w:rsidR="008E7E3C" w:rsidRPr="006E39ED" w:rsidRDefault="008E7E3C" w:rsidP="006E39ED">
            <w:pPr>
              <w:pStyle w:val="ListParagraph"/>
              <w:numPr>
                <w:ilvl w:val="0"/>
                <w:numId w:val="21"/>
              </w:numPr>
              <w:jc w:val="both"/>
              <w:rPr>
                <w:rFonts w:cstheme="minorHAnsi"/>
                <w:szCs w:val="20"/>
              </w:rPr>
            </w:pPr>
            <w:r w:rsidRPr="006E39ED">
              <w:rPr>
                <w:rFonts w:cstheme="minorHAnsi"/>
                <w:szCs w:val="20"/>
              </w:rPr>
              <w:t>Order processing</w:t>
            </w:r>
          </w:p>
          <w:p w14:paraId="7F60175D" w14:textId="5EE6F775" w:rsidR="008E7E3C" w:rsidRPr="006E39ED" w:rsidRDefault="008E7E3C" w:rsidP="006E39ED">
            <w:pPr>
              <w:pStyle w:val="ListParagraph"/>
              <w:numPr>
                <w:ilvl w:val="0"/>
                <w:numId w:val="21"/>
              </w:numPr>
              <w:jc w:val="both"/>
              <w:rPr>
                <w:rFonts w:cstheme="minorHAnsi"/>
                <w:szCs w:val="20"/>
              </w:rPr>
            </w:pPr>
            <w:r w:rsidRPr="006E39ED">
              <w:rPr>
                <w:rFonts w:cstheme="minorHAnsi"/>
                <w:szCs w:val="20"/>
              </w:rPr>
              <w:t>POD queries</w:t>
            </w:r>
            <w:r w:rsidR="00C1476C">
              <w:rPr>
                <w:rFonts w:cstheme="minorHAnsi"/>
                <w:szCs w:val="20"/>
              </w:rPr>
              <w:t>,</w:t>
            </w:r>
            <w:r w:rsidRPr="006E39ED">
              <w:rPr>
                <w:rFonts w:cstheme="minorHAnsi"/>
                <w:szCs w:val="20"/>
              </w:rPr>
              <w:t xml:space="preserve"> depot </w:t>
            </w:r>
            <w:r w:rsidR="00C56389" w:rsidRPr="006E39ED">
              <w:rPr>
                <w:rFonts w:cstheme="minorHAnsi"/>
                <w:szCs w:val="20"/>
              </w:rPr>
              <w:t xml:space="preserve">&amp; supplier </w:t>
            </w:r>
            <w:r w:rsidRPr="006E39ED">
              <w:rPr>
                <w:rFonts w:cstheme="minorHAnsi"/>
                <w:szCs w:val="20"/>
              </w:rPr>
              <w:t>returns</w:t>
            </w:r>
          </w:p>
          <w:p w14:paraId="7CC742B1" w14:textId="2DA6B91B" w:rsidR="002A4570" w:rsidRPr="006E39ED" w:rsidRDefault="008E7E3C" w:rsidP="006E39ED">
            <w:pPr>
              <w:pStyle w:val="ListParagraph"/>
              <w:numPr>
                <w:ilvl w:val="0"/>
                <w:numId w:val="21"/>
              </w:numPr>
              <w:jc w:val="both"/>
              <w:rPr>
                <w:rFonts w:cstheme="minorHAnsi"/>
                <w:szCs w:val="20"/>
              </w:rPr>
            </w:pPr>
            <w:r w:rsidRPr="006E39ED">
              <w:rPr>
                <w:rFonts w:cstheme="minorHAnsi"/>
                <w:szCs w:val="20"/>
              </w:rPr>
              <w:t>Assisting with stock reconciliation &amp; investigations</w:t>
            </w:r>
          </w:p>
          <w:p w14:paraId="6DE260D4" w14:textId="2D15290D" w:rsidR="008E7E3C" w:rsidRPr="006E39ED" w:rsidRDefault="008E7E3C" w:rsidP="006E39ED">
            <w:pPr>
              <w:pStyle w:val="ListParagraph"/>
              <w:numPr>
                <w:ilvl w:val="0"/>
                <w:numId w:val="21"/>
              </w:numPr>
              <w:jc w:val="both"/>
              <w:rPr>
                <w:rFonts w:cstheme="minorHAnsi"/>
                <w:szCs w:val="20"/>
              </w:rPr>
            </w:pPr>
            <w:r w:rsidRPr="006E39ED">
              <w:rPr>
                <w:rFonts w:cstheme="minorHAnsi"/>
                <w:szCs w:val="20"/>
              </w:rPr>
              <w:t>Invoice checking/processing</w:t>
            </w:r>
          </w:p>
          <w:p w14:paraId="11758C34" w14:textId="37415732" w:rsidR="002A4570" w:rsidRPr="006E39ED" w:rsidRDefault="009122A4" w:rsidP="006E39ED">
            <w:pPr>
              <w:pStyle w:val="ListParagraph"/>
              <w:numPr>
                <w:ilvl w:val="0"/>
                <w:numId w:val="21"/>
              </w:numPr>
              <w:jc w:val="both"/>
              <w:rPr>
                <w:rFonts w:cstheme="minorHAnsi"/>
                <w:szCs w:val="20"/>
              </w:rPr>
            </w:pPr>
            <w:r w:rsidRPr="006E39ED">
              <w:rPr>
                <w:rFonts w:cstheme="minorHAnsi"/>
                <w:szCs w:val="20"/>
              </w:rPr>
              <w:t xml:space="preserve">Import compliance &amp; </w:t>
            </w:r>
            <w:r w:rsidR="002A4570" w:rsidRPr="006E39ED">
              <w:rPr>
                <w:rFonts w:cstheme="minorHAnsi"/>
                <w:szCs w:val="20"/>
              </w:rPr>
              <w:t>Logistics bookings</w:t>
            </w:r>
            <w:r w:rsidR="00D50E46" w:rsidRPr="006E39ED">
              <w:rPr>
                <w:rFonts w:cstheme="minorHAnsi"/>
                <w:szCs w:val="20"/>
              </w:rPr>
              <w:t xml:space="preserve"> </w:t>
            </w:r>
          </w:p>
          <w:p w14:paraId="31D3D343" w14:textId="23F19550" w:rsidR="005453DF" w:rsidRPr="006E39ED" w:rsidRDefault="005453DF" w:rsidP="006E39ED">
            <w:pPr>
              <w:pStyle w:val="ListParagraph"/>
              <w:numPr>
                <w:ilvl w:val="0"/>
                <w:numId w:val="21"/>
              </w:numPr>
              <w:jc w:val="both"/>
              <w:rPr>
                <w:rFonts w:cstheme="minorHAnsi"/>
                <w:szCs w:val="20"/>
              </w:rPr>
            </w:pPr>
            <w:r w:rsidRPr="006E39ED">
              <w:rPr>
                <w:rFonts w:cstheme="minorHAnsi"/>
                <w:szCs w:val="20"/>
              </w:rPr>
              <w:t>Sales orders</w:t>
            </w:r>
            <w:r w:rsidR="00E91ED2" w:rsidRPr="006E39ED">
              <w:rPr>
                <w:rFonts w:cstheme="minorHAnsi"/>
                <w:szCs w:val="20"/>
              </w:rPr>
              <w:t xml:space="preserve"> (finished goods)</w:t>
            </w:r>
            <w:r w:rsidR="00C77BF2">
              <w:rPr>
                <w:rFonts w:cstheme="minorHAnsi"/>
                <w:szCs w:val="20"/>
              </w:rPr>
              <w:t xml:space="preserve"> &amp; RTS’s</w:t>
            </w:r>
          </w:p>
          <w:p w14:paraId="68E1FC2E" w14:textId="05E5CDDC" w:rsidR="006E39ED" w:rsidRPr="006E39ED" w:rsidRDefault="006E39ED" w:rsidP="006E39ED">
            <w:pPr>
              <w:pStyle w:val="ListParagraph"/>
              <w:numPr>
                <w:ilvl w:val="0"/>
                <w:numId w:val="21"/>
              </w:numPr>
              <w:jc w:val="both"/>
              <w:rPr>
                <w:rFonts w:cstheme="minorHAnsi"/>
                <w:szCs w:val="20"/>
              </w:rPr>
            </w:pPr>
            <w:r w:rsidRPr="006E39ED">
              <w:rPr>
                <w:rFonts w:cstheme="minorHAnsi"/>
                <w:szCs w:val="20"/>
              </w:rPr>
              <w:t xml:space="preserve">Digital filing </w:t>
            </w:r>
          </w:p>
          <w:p w14:paraId="6D4C050E" w14:textId="77777777" w:rsidR="00C56389" w:rsidRPr="00290053" w:rsidRDefault="00C56389" w:rsidP="00C56389">
            <w:pPr>
              <w:pStyle w:val="ListParagraph"/>
              <w:jc w:val="both"/>
              <w:rPr>
                <w:rFonts w:cstheme="minorHAnsi"/>
                <w:szCs w:val="20"/>
              </w:rPr>
            </w:pPr>
          </w:p>
          <w:p w14:paraId="01F8DCAB" w14:textId="77777777" w:rsidR="00D67866" w:rsidRPr="00E4008A" w:rsidRDefault="00D67866" w:rsidP="008E7E3C">
            <w:pPr>
              <w:ind w:left="360"/>
              <w:jc w:val="both"/>
              <w:rPr>
                <w:rFonts w:cstheme="minorHAnsi"/>
                <w:szCs w:val="20"/>
              </w:rPr>
            </w:pPr>
          </w:p>
          <w:p w14:paraId="556B83BA" w14:textId="6BC75179" w:rsidR="00607A66" w:rsidRDefault="00607A66" w:rsidP="00DA22EC">
            <w:pPr>
              <w:spacing w:before="0" w:after="200" w:line="276" w:lineRule="auto"/>
              <w:contextualSpacing/>
              <w:jc w:val="both"/>
            </w:pPr>
          </w:p>
        </w:tc>
      </w:tr>
      <w:tr w:rsidR="00394B8F" w:rsidRPr="00254391" w14:paraId="4633E1AD" w14:textId="77777777" w:rsidTr="00BF58E3">
        <w:trPr>
          <w:trHeight w:val="373"/>
        </w:trPr>
        <w:tc>
          <w:tcPr>
            <w:tcW w:w="9632" w:type="dxa"/>
            <w:gridSpan w:val="5"/>
            <w:shd w:val="clear" w:color="auto" w:fill="D9D9D9"/>
            <w:vAlign w:val="center"/>
          </w:tcPr>
          <w:p w14:paraId="3361B39A" w14:textId="77777777" w:rsidR="00394B8F" w:rsidRPr="00254391" w:rsidRDefault="00394B8F" w:rsidP="00254391">
            <w:pPr>
              <w:pStyle w:val="Label"/>
              <w:rPr>
                <w:sz w:val="22"/>
              </w:rPr>
            </w:pPr>
            <w:r w:rsidRPr="00254391">
              <w:rPr>
                <w:sz w:val="22"/>
              </w:rPr>
              <w:t xml:space="preserve">Skills, Training and Knowledge </w:t>
            </w:r>
          </w:p>
        </w:tc>
      </w:tr>
      <w:tr w:rsidR="00CB38A5" w:rsidRPr="00B475DD" w14:paraId="311527D2" w14:textId="77777777" w:rsidTr="00BF58E3">
        <w:trPr>
          <w:trHeight w:val="373"/>
        </w:trPr>
        <w:tc>
          <w:tcPr>
            <w:tcW w:w="2532" w:type="dxa"/>
            <w:gridSpan w:val="2"/>
            <w:shd w:val="clear" w:color="auto" w:fill="F2F2F2" w:themeFill="background1" w:themeFillShade="F2"/>
          </w:tcPr>
          <w:p w14:paraId="4F6595AB" w14:textId="77777777" w:rsidR="00CB38A5" w:rsidRPr="005C724B" w:rsidRDefault="005C724B" w:rsidP="00254391">
            <w:pPr>
              <w:rPr>
                <w:b/>
              </w:rPr>
            </w:pPr>
            <w:r w:rsidRPr="005C724B">
              <w:rPr>
                <w:b/>
              </w:rPr>
              <w:t>Qualifications</w:t>
            </w:r>
          </w:p>
        </w:tc>
        <w:tc>
          <w:tcPr>
            <w:tcW w:w="7100" w:type="dxa"/>
            <w:gridSpan w:val="3"/>
          </w:tcPr>
          <w:p w14:paraId="072BA993" w14:textId="77777777" w:rsidR="00CB38A5" w:rsidRPr="00B475DD" w:rsidRDefault="00CB38A5" w:rsidP="006356D3"/>
        </w:tc>
      </w:tr>
      <w:tr w:rsidR="00CB38A5" w:rsidRPr="00B475DD" w14:paraId="7C8AD87C" w14:textId="77777777" w:rsidTr="00BF58E3">
        <w:trPr>
          <w:trHeight w:val="1304"/>
        </w:trPr>
        <w:tc>
          <w:tcPr>
            <w:tcW w:w="2532" w:type="dxa"/>
            <w:gridSpan w:val="2"/>
            <w:shd w:val="clear" w:color="auto" w:fill="F2F2F2" w:themeFill="background1" w:themeFillShade="F2"/>
          </w:tcPr>
          <w:p w14:paraId="13A57EB4" w14:textId="77777777" w:rsidR="00CB38A5" w:rsidRPr="005C724B" w:rsidRDefault="005C724B" w:rsidP="00254391">
            <w:pPr>
              <w:rPr>
                <w:b/>
              </w:rPr>
            </w:pPr>
            <w:r w:rsidRPr="005C724B">
              <w:rPr>
                <w:b/>
              </w:rPr>
              <w:t>Skills and Knowledge</w:t>
            </w:r>
          </w:p>
        </w:tc>
        <w:tc>
          <w:tcPr>
            <w:tcW w:w="7100" w:type="dxa"/>
            <w:gridSpan w:val="3"/>
          </w:tcPr>
          <w:p w14:paraId="46056D81" w14:textId="77777777" w:rsidR="008E7E3C" w:rsidRDefault="008E7E3C" w:rsidP="008E7E3C">
            <w:pPr>
              <w:pStyle w:val="ListParagraph"/>
              <w:numPr>
                <w:ilvl w:val="0"/>
                <w:numId w:val="15"/>
              </w:numPr>
              <w:spacing w:before="0" w:after="0"/>
              <w:jc w:val="both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Competent in MS Office applications</w:t>
            </w:r>
          </w:p>
          <w:p w14:paraId="5946BE09" w14:textId="77777777" w:rsidR="008E7E3C" w:rsidRDefault="008E7E3C" w:rsidP="008E7E3C">
            <w:pPr>
              <w:pStyle w:val="ListParagraph"/>
              <w:numPr>
                <w:ilvl w:val="0"/>
                <w:numId w:val="15"/>
              </w:numPr>
              <w:spacing w:before="0" w:after="0"/>
              <w:jc w:val="both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Previous experience of working in a production or logistics environment would be advantageous</w:t>
            </w:r>
          </w:p>
          <w:p w14:paraId="09F546C0" w14:textId="77777777" w:rsidR="008E7E3C" w:rsidRDefault="008E7E3C" w:rsidP="008E7E3C">
            <w:pPr>
              <w:pStyle w:val="ListParagraph"/>
              <w:numPr>
                <w:ilvl w:val="0"/>
                <w:numId w:val="15"/>
              </w:numPr>
              <w:spacing w:before="0" w:after="0"/>
              <w:jc w:val="both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Flexible approach to workload and tasks</w:t>
            </w:r>
          </w:p>
          <w:p w14:paraId="21A7E14F" w14:textId="77777777" w:rsidR="008E7E3C" w:rsidRDefault="008E7E3C" w:rsidP="008E7E3C">
            <w:pPr>
              <w:pStyle w:val="ListParagraph"/>
              <w:numPr>
                <w:ilvl w:val="0"/>
                <w:numId w:val="15"/>
              </w:numPr>
              <w:spacing w:before="0" w:after="0"/>
              <w:jc w:val="both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Keen eye for detail required</w:t>
            </w:r>
          </w:p>
          <w:p w14:paraId="407B57F6" w14:textId="77777777" w:rsidR="008E7E3C" w:rsidRDefault="008E7E3C" w:rsidP="008E7E3C">
            <w:pPr>
              <w:pStyle w:val="ListParagraph"/>
              <w:numPr>
                <w:ilvl w:val="0"/>
                <w:numId w:val="15"/>
              </w:numPr>
              <w:spacing w:before="0" w:after="0"/>
              <w:jc w:val="both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Experience of working to deadlines</w:t>
            </w:r>
          </w:p>
          <w:p w14:paraId="59A53ACA" w14:textId="77777777" w:rsidR="001C3945" w:rsidRPr="00EF1CB8" w:rsidRDefault="008E7E3C" w:rsidP="008E7E3C">
            <w:pPr>
              <w:pStyle w:val="ListParagraph"/>
              <w:numPr>
                <w:ilvl w:val="0"/>
                <w:numId w:val="15"/>
              </w:numPr>
              <w:spacing w:before="0" w:after="200" w:line="276" w:lineRule="auto"/>
            </w:pPr>
            <w:r w:rsidRPr="008E7E3C">
              <w:rPr>
                <w:rFonts w:cstheme="minorHAnsi"/>
                <w:szCs w:val="20"/>
              </w:rPr>
              <w:t>Resourceful nature with logical approach to solving problems</w:t>
            </w:r>
          </w:p>
          <w:p w14:paraId="4EFA89F2" w14:textId="0556CAF7" w:rsidR="00EF1CB8" w:rsidRPr="00B475DD" w:rsidRDefault="00EF1CB8" w:rsidP="00EF1CB8">
            <w:pPr>
              <w:pStyle w:val="ListParagraph"/>
              <w:spacing w:before="0" w:after="200" w:line="276" w:lineRule="auto"/>
            </w:pPr>
          </w:p>
        </w:tc>
      </w:tr>
      <w:tr w:rsidR="002F38C0" w:rsidRPr="00254391" w14:paraId="17996877" w14:textId="77777777" w:rsidTr="00BF58E3">
        <w:trPr>
          <w:trHeight w:val="55"/>
        </w:trPr>
        <w:tc>
          <w:tcPr>
            <w:tcW w:w="9632" w:type="dxa"/>
            <w:gridSpan w:val="5"/>
            <w:shd w:val="clear" w:color="auto" w:fill="D9D9D9" w:themeFill="background1" w:themeFillShade="D9"/>
            <w:vAlign w:val="center"/>
          </w:tcPr>
          <w:p w14:paraId="75A00980" w14:textId="77777777" w:rsidR="00020F19" w:rsidRPr="00254391" w:rsidRDefault="00254391" w:rsidP="00254391">
            <w:pPr>
              <w:pStyle w:val="Secondarylabels"/>
              <w:tabs>
                <w:tab w:val="left" w:pos="3510"/>
              </w:tabs>
              <w:rPr>
                <w:sz w:val="22"/>
              </w:rPr>
            </w:pPr>
            <w:r>
              <w:rPr>
                <w:sz w:val="22"/>
              </w:rPr>
              <w:t>Job Context</w:t>
            </w:r>
          </w:p>
        </w:tc>
      </w:tr>
      <w:tr w:rsidR="005C724B" w:rsidRPr="00B475DD" w14:paraId="7B7C8997" w14:textId="77777777" w:rsidTr="00BF58E3">
        <w:trPr>
          <w:trHeight w:val="177"/>
        </w:trPr>
        <w:tc>
          <w:tcPr>
            <w:tcW w:w="2532" w:type="dxa"/>
            <w:gridSpan w:val="2"/>
            <w:shd w:val="clear" w:color="auto" w:fill="F2F2F2" w:themeFill="background1" w:themeFillShade="F2"/>
          </w:tcPr>
          <w:p w14:paraId="73496589" w14:textId="77777777" w:rsidR="005C724B" w:rsidRDefault="00A96682" w:rsidP="00020F19">
            <w:pPr>
              <w:pStyle w:val="Secondarylabels"/>
              <w:tabs>
                <w:tab w:val="left" w:pos="3135"/>
              </w:tabs>
            </w:pPr>
            <w:r>
              <w:t>Key Challenges for the Role</w:t>
            </w:r>
            <w:r w:rsidR="005C724B">
              <w:tab/>
            </w:r>
          </w:p>
        </w:tc>
        <w:tc>
          <w:tcPr>
            <w:tcW w:w="7100" w:type="dxa"/>
            <w:gridSpan w:val="3"/>
          </w:tcPr>
          <w:p w14:paraId="7BF1830E" w14:textId="77777777" w:rsidR="008E7E3C" w:rsidRDefault="008E7E3C" w:rsidP="008E7E3C">
            <w:pPr>
              <w:pStyle w:val="ListParagraph"/>
              <w:numPr>
                <w:ilvl w:val="0"/>
                <w:numId w:val="16"/>
              </w:numPr>
              <w:spacing w:before="0" w:after="0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Managing relationships with office and operational colleagues</w:t>
            </w:r>
          </w:p>
          <w:p w14:paraId="7B3DA74C" w14:textId="6A98B797" w:rsidR="008E7E3C" w:rsidRDefault="009F7BCC" w:rsidP="008E7E3C">
            <w:pPr>
              <w:pStyle w:val="ListParagraph"/>
              <w:numPr>
                <w:ilvl w:val="0"/>
                <w:numId w:val="16"/>
              </w:numPr>
              <w:spacing w:before="0" w:after="0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 xml:space="preserve">Taking a collaborative but challenging approach </w:t>
            </w:r>
          </w:p>
          <w:p w14:paraId="0747F68A" w14:textId="7FE6198F" w:rsidR="008E7E3C" w:rsidRDefault="008E7E3C" w:rsidP="008E7E3C">
            <w:pPr>
              <w:pStyle w:val="ListParagraph"/>
              <w:numPr>
                <w:ilvl w:val="0"/>
                <w:numId w:val="16"/>
              </w:numPr>
              <w:spacing w:before="0" w:after="0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 xml:space="preserve">Strong communication skills, particularly </w:t>
            </w:r>
            <w:r w:rsidR="00C748BC">
              <w:rPr>
                <w:rFonts w:cstheme="minorHAnsi"/>
                <w:szCs w:val="20"/>
              </w:rPr>
              <w:t>written,</w:t>
            </w:r>
            <w:r>
              <w:rPr>
                <w:rFonts w:cstheme="minorHAnsi"/>
                <w:szCs w:val="20"/>
              </w:rPr>
              <w:t xml:space="preserve"> are required</w:t>
            </w:r>
          </w:p>
          <w:p w14:paraId="6EC9BD35" w14:textId="77777777" w:rsidR="008E7E3C" w:rsidRDefault="008E7E3C" w:rsidP="008E7E3C">
            <w:pPr>
              <w:pStyle w:val="ListParagraph"/>
              <w:numPr>
                <w:ilvl w:val="0"/>
                <w:numId w:val="16"/>
              </w:numPr>
              <w:spacing w:before="0" w:after="0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Resourcefulness</w:t>
            </w:r>
          </w:p>
          <w:p w14:paraId="61C91D79" w14:textId="41DD458F" w:rsidR="001C3945" w:rsidRPr="008E7E3C" w:rsidRDefault="008E7E3C" w:rsidP="006356D3">
            <w:pPr>
              <w:pStyle w:val="ListParagraph"/>
              <w:numPr>
                <w:ilvl w:val="0"/>
                <w:numId w:val="16"/>
              </w:numPr>
              <w:spacing w:before="0" w:after="0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Compliance with HMRC requirements</w:t>
            </w:r>
          </w:p>
        </w:tc>
      </w:tr>
      <w:tr w:rsidR="005C724B" w:rsidRPr="00B475DD" w14:paraId="5E990060" w14:textId="77777777" w:rsidTr="00BF58E3">
        <w:trPr>
          <w:trHeight w:val="175"/>
        </w:trPr>
        <w:tc>
          <w:tcPr>
            <w:tcW w:w="2532" w:type="dxa"/>
            <w:gridSpan w:val="2"/>
            <w:shd w:val="clear" w:color="auto" w:fill="F2F2F2" w:themeFill="background1" w:themeFillShade="F2"/>
          </w:tcPr>
          <w:p w14:paraId="73B74F80" w14:textId="77777777" w:rsidR="005C724B" w:rsidRDefault="005C724B" w:rsidP="00020F19">
            <w:pPr>
              <w:pStyle w:val="Secondarylabels"/>
              <w:tabs>
                <w:tab w:val="left" w:pos="3135"/>
              </w:tabs>
            </w:pPr>
            <w:r>
              <w:t>KPIs and Measures of Success</w:t>
            </w:r>
          </w:p>
        </w:tc>
        <w:tc>
          <w:tcPr>
            <w:tcW w:w="7100" w:type="dxa"/>
            <w:gridSpan w:val="3"/>
          </w:tcPr>
          <w:p w14:paraId="21295598" w14:textId="77777777" w:rsidR="001C3945" w:rsidRDefault="00DF7797" w:rsidP="001C3945">
            <w:pPr>
              <w:spacing w:before="0" w:after="0" w:line="276" w:lineRule="auto"/>
            </w:pPr>
            <w:r>
              <w:t>Paying our suppliers on time</w:t>
            </w:r>
          </w:p>
          <w:p w14:paraId="5A71E632" w14:textId="423EDC8A" w:rsidR="00DF7797" w:rsidRDefault="00DF7797" w:rsidP="001C3945">
            <w:pPr>
              <w:spacing w:before="0" w:after="0" w:line="276" w:lineRule="auto"/>
            </w:pPr>
            <w:r>
              <w:t xml:space="preserve">Supporting </w:t>
            </w:r>
            <w:r w:rsidR="00872138">
              <w:t xml:space="preserve">the </w:t>
            </w:r>
            <w:r>
              <w:t>availability</w:t>
            </w:r>
            <w:r w:rsidR="00872138">
              <w:t xml:space="preserve"> of products to our customers</w:t>
            </w:r>
            <w:r>
              <w:t xml:space="preserve"> </w:t>
            </w:r>
          </w:p>
        </w:tc>
      </w:tr>
      <w:tr w:rsidR="005C724B" w:rsidRPr="00B475DD" w14:paraId="4A9BC8FE" w14:textId="77777777" w:rsidTr="00BF58E3">
        <w:trPr>
          <w:trHeight w:val="175"/>
        </w:trPr>
        <w:tc>
          <w:tcPr>
            <w:tcW w:w="2532" w:type="dxa"/>
            <w:gridSpan w:val="2"/>
            <w:shd w:val="clear" w:color="auto" w:fill="F2F2F2" w:themeFill="background1" w:themeFillShade="F2"/>
          </w:tcPr>
          <w:p w14:paraId="2EB05884" w14:textId="77777777" w:rsidR="005C724B" w:rsidRDefault="005C724B" w:rsidP="00020F19">
            <w:pPr>
              <w:pStyle w:val="Secondarylabels"/>
              <w:tabs>
                <w:tab w:val="left" w:pos="3135"/>
              </w:tabs>
            </w:pPr>
            <w:r>
              <w:t>Key Internal Relationships</w:t>
            </w:r>
          </w:p>
        </w:tc>
        <w:tc>
          <w:tcPr>
            <w:tcW w:w="7100" w:type="dxa"/>
            <w:gridSpan w:val="3"/>
          </w:tcPr>
          <w:p w14:paraId="3E407A2C" w14:textId="35ED4137" w:rsidR="001C3945" w:rsidRPr="006356D3" w:rsidRDefault="008E7E3C" w:rsidP="00AB7E97">
            <w:pPr>
              <w:spacing w:before="0" w:after="200" w:line="276" w:lineRule="auto"/>
              <w:rPr>
                <w:rFonts w:asciiTheme="minorHAnsi" w:eastAsiaTheme="minorHAnsi" w:hAnsiTheme="minorHAnsi" w:cstheme="minorHAnsi"/>
                <w:szCs w:val="20"/>
                <w:lang w:val="en-GB"/>
              </w:rPr>
            </w:pPr>
            <w:r>
              <w:rPr>
                <w:rFonts w:asciiTheme="minorHAnsi" w:eastAsiaTheme="minorHAnsi" w:hAnsiTheme="minorHAnsi" w:cstheme="minorHAnsi"/>
                <w:szCs w:val="20"/>
                <w:lang w:val="en-GB"/>
              </w:rPr>
              <w:t>Planning and Supply team</w:t>
            </w:r>
          </w:p>
        </w:tc>
      </w:tr>
      <w:tr w:rsidR="005C724B" w:rsidRPr="00B475DD" w14:paraId="2AAF84B7" w14:textId="77777777" w:rsidTr="00BF58E3">
        <w:trPr>
          <w:trHeight w:val="175"/>
        </w:trPr>
        <w:tc>
          <w:tcPr>
            <w:tcW w:w="2532" w:type="dxa"/>
            <w:gridSpan w:val="2"/>
            <w:shd w:val="clear" w:color="auto" w:fill="F2F2F2" w:themeFill="background1" w:themeFillShade="F2"/>
          </w:tcPr>
          <w:p w14:paraId="557A9E66" w14:textId="77777777" w:rsidR="005C724B" w:rsidRDefault="005C724B" w:rsidP="00020F19">
            <w:pPr>
              <w:pStyle w:val="Secondarylabels"/>
              <w:tabs>
                <w:tab w:val="left" w:pos="3135"/>
              </w:tabs>
            </w:pPr>
            <w:r>
              <w:lastRenderedPageBreak/>
              <w:t>Key External Relationships</w:t>
            </w:r>
          </w:p>
        </w:tc>
        <w:tc>
          <w:tcPr>
            <w:tcW w:w="7100" w:type="dxa"/>
            <w:gridSpan w:val="3"/>
          </w:tcPr>
          <w:p w14:paraId="5C1B9EFF" w14:textId="673F6011" w:rsidR="001C3945" w:rsidRPr="00AB7E97" w:rsidRDefault="007527EF" w:rsidP="00AB7E97">
            <w:pPr>
              <w:spacing w:before="0" w:after="200" w:line="276" w:lineRule="auto"/>
              <w:rPr>
                <w:rFonts w:asciiTheme="minorHAnsi" w:eastAsiaTheme="minorHAnsi" w:hAnsiTheme="minorHAnsi" w:cstheme="minorHAnsi"/>
                <w:szCs w:val="20"/>
                <w:lang w:val="en-GB"/>
              </w:rPr>
            </w:pPr>
            <w:r>
              <w:rPr>
                <w:rFonts w:asciiTheme="minorHAnsi" w:eastAsiaTheme="minorHAnsi" w:hAnsiTheme="minorHAnsi" w:cstheme="minorHAnsi"/>
                <w:szCs w:val="20"/>
                <w:lang w:val="en-GB"/>
              </w:rPr>
              <w:t>3</w:t>
            </w:r>
            <w:r w:rsidRPr="007527EF">
              <w:rPr>
                <w:rFonts w:asciiTheme="minorHAnsi" w:eastAsiaTheme="minorHAnsi" w:hAnsiTheme="minorHAnsi" w:cstheme="minorHAnsi"/>
                <w:szCs w:val="20"/>
                <w:vertAlign w:val="superscript"/>
                <w:lang w:val="en-GB"/>
              </w:rPr>
              <w:t>rd</w:t>
            </w:r>
            <w:r>
              <w:rPr>
                <w:rFonts w:asciiTheme="minorHAnsi" w:eastAsiaTheme="minorHAnsi" w:hAnsiTheme="minorHAnsi" w:cstheme="minorHAnsi"/>
                <w:szCs w:val="20"/>
                <w:lang w:val="en-GB"/>
              </w:rPr>
              <w:t xml:space="preserve"> party supplier and </w:t>
            </w:r>
            <w:r w:rsidR="00640A6A">
              <w:rPr>
                <w:rFonts w:asciiTheme="minorHAnsi" w:eastAsiaTheme="minorHAnsi" w:hAnsiTheme="minorHAnsi" w:cstheme="minorHAnsi"/>
                <w:szCs w:val="20"/>
                <w:lang w:val="en-GB"/>
              </w:rPr>
              <w:t>clearance agents</w:t>
            </w:r>
          </w:p>
        </w:tc>
      </w:tr>
      <w:tr w:rsidR="002F38C0" w:rsidRPr="00254391" w14:paraId="03593BE5" w14:textId="77777777" w:rsidTr="00BF58E3">
        <w:trPr>
          <w:trHeight w:val="246"/>
        </w:trPr>
        <w:tc>
          <w:tcPr>
            <w:tcW w:w="9632" w:type="dxa"/>
            <w:gridSpan w:val="5"/>
            <w:shd w:val="clear" w:color="auto" w:fill="D9D9D9" w:themeFill="background1" w:themeFillShade="D9"/>
            <w:vAlign w:val="center"/>
          </w:tcPr>
          <w:p w14:paraId="2A831F6C" w14:textId="77777777" w:rsidR="002F38C0" w:rsidRPr="00254391" w:rsidRDefault="002F38C0" w:rsidP="00254391">
            <w:pPr>
              <w:pStyle w:val="Secondarylabels"/>
              <w:rPr>
                <w:sz w:val="22"/>
              </w:rPr>
            </w:pPr>
            <w:r w:rsidRPr="00254391">
              <w:rPr>
                <w:sz w:val="22"/>
              </w:rPr>
              <w:t>Dimensions and Decision Making</w:t>
            </w:r>
          </w:p>
        </w:tc>
      </w:tr>
      <w:tr w:rsidR="00254391" w:rsidRPr="00B475DD" w14:paraId="7C86E2E0" w14:textId="77777777" w:rsidTr="00BF58E3">
        <w:trPr>
          <w:trHeight w:val="139"/>
        </w:trPr>
        <w:tc>
          <w:tcPr>
            <w:tcW w:w="2532" w:type="dxa"/>
            <w:gridSpan w:val="2"/>
            <w:shd w:val="clear" w:color="auto" w:fill="F2F2F2" w:themeFill="background1" w:themeFillShade="F2"/>
          </w:tcPr>
          <w:p w14:paraId="115B6283" w14:textId="77777777" w:rsidR="00254391" w:rsidRDefault="00BF58E3" w:rsidP="002F38C0">
            <w:pPr>
              <w:pStyle w:val="Secondarylabels"/>
            </w:pPr>
            <w:r>
              <w:t>Budget</w:t>
            </w:r>
          </w:p>
        </w:tc>
        <w:tc>
          <w:tcPr>
            <w:tcW w:w="7100" w:type="dxa"/>
            <w:gridSpan w:val="3"/>
          </w:tcPr>
          <w:p w14:paraId="79DEF668" w14:textId="77777777" w:rsidR="001C3945" w:rsidRDefault="001C3945" w:rsidP="001C3945">
            <w:pPr>
              <w:spacing w:before="0" w:after="200" w:line="276" w:lineRule="auto"/>
              <w:contextualSpacing/>
              <w:rPr>
                <w:rFonts w:asciiTheme="minorHAnsi" w:eastAsiaTheme="minorHAnsi" w:hAnsiTheme="minorHAnsi" w:cstheme="minorHAnsi"/>
                <w:b/>
                <w:szCs w:val="20"/>
                <w:lang w:val="en-GB"/>
              </w:rPr>
            </w:pPr>
          </w:p>
          <w:p w14:paraId="799FE42C" w14:textId="1256B009" w:rsidR="001C3945" w:rsidRPr="008E7E3C" w:rsidRDefault="008E7E3C" w:rsidP="001C3945">
            <w:pPr>
              <w:spacing w:before="0" w:after="200" w:line="276" w:lineRule="auto"/>
              <w:contextualSpacing/>
              <w:rPr>
                <w:rFonts w:asciiTheme="minorHAnsi" w:eastAsiaTheme="minorHAnsi" w:hAnsiTheme="minorHAnsi" w:cstheme="minorHAnsi"/>
                <w:bCs/>
                <w:szCs w:val="20"/>
                <w:lang w:val="en-GB"/>
              </w:rPr>
            </w:pPr>
            <w:r w:rsidRPr="008E7E3C">
              <w:rPr>
                <w:rFonts w:asciiTheme="minorHAnsi" w:eastAsiaTheme="minorHAnsi" w:hAnsiTheme="minorHAnsi" w:cstheme="minorHAnsi"/>
                <w:bCs/>
                <w:szCs w:val="20"/>
                <w:lang w:val="en-GB"/>
              </w:rPr>
              <w:t>NA</w:t>
            </w:r>
          </w:p>
          <w:p w14:paraId="06015783" w14:textId="77777777" w:rsidR="001C3945" w:rsidRPr="00AB7E97" w:rsidRDefault="001C3945" w:rsidP="001C3945">
            <w:pPr>
              <w:spacing w:before="0" w:after="200" w:line="276" w:lineRule="auto"/>
              <w:contextualSpacing/>
              <w:rPr>
                <w:rFonts w:asciiTheme="minorHAnsi" w:eastAsiaTheme="minorHAnsi" w:hAnsiTheme="minorHAnsi" w:cstheme="minorHAnsi"/>
                <w:b/>
                <w:szCs w:val="20"/>
                <w:lang w:val="en-GB"/>
              </w:rPr>
            </w:pPr>
          </w:p>
        </w:tc>
      </w:tr>
      <w:tr w:rsidR="00254391" w:rsidRPr="00B475DD" w14:paraId="15EECFFD" w14:textId="77777777" w:rsidTr="00BF58E3">
        <w:trPr>
          <w:trHeight w:val="139"/>
        </w:trPr>
        <w:tc>
          <w:tcPr>
            <w:tcW w:w="2532" w:type="dxa"/>
            <w:gridSpan w:val="2"/>
            <w:shd w:val="clear" w:color="auto" w:fill="F2F2F2" w:themeFill="background1" w:themeFillShade="F2"/>
          </w:tcPr>
          <w:p w14:paraId="5DBAA49C" w14:textId="77777777" w:rsidR="00254391" w:rsidRDefault="00254391" w:rsidP="002F38C0">
            <w:pPr>
              <w:pStyle w:val="Secondarylabels"/>
            </w:pPr>
            <w:r>
              <w:t>Direct Reports</w:t>
            </w:r>
          </w:p>
        </w:tc>
        <w:tc>
          <w:tcPr>
            <w:tcW w:w="7100" w:type="dxa"/>
            <w:gridSpan w:val="3"/>
          </w:tcPr>
          <w:p w14:paraId="5C49CA9D" w14:textId="395CD075" w:rsidR="00254391" w:rsidRPr="006356D3" w:rsidRDefault="008E7E3C" w:rsidP="006356D3">
            <w:pPr>
              <w:spacing w:before="0" w:after="200" w:line="276" w:lineRule="auto"/>
              <w:rPr>
                <w:rFonts w:asciiTheme="minorHAnsi" w:eastAsiaTheme="minorHAnsi" w:hAnsiTheme="minorHAnsi" w:cstheme="minorHAnsi"/>
                <w:szCs w:val="20"/>
                <w:lang w:val="en-GB"/>
              </w:rPr>
            </w:pPr>
            <w:r>
              <w:rPr>
                <w:rFonts w:asciiTheme="minorHAnsi" w:eastAsiaTheme="minorHAnsi" w:hAnsiTheme="minorHAnsi" w:cstheme="minorHAnsi"/>
                <w:szCs w:val="20"/>
                <w:lang w:val="en-GB"/>
              </w:rPr>
              <w:t>NA</w:t>
            </w:r>
          </w:p>
        </w:tc>
      </w:tr>
      <w:tr w:rsidR="00254391" w:rsidRPr="00B475DD" w14:paraId="2BE0DD76" w14:textId="77777777" w:rsidTr="00BF58E3">
        <w:trPr>
          <w:trHeight w:val="139"/>
        </w:trPr>
        <w:tc>
          <w:tcPr>
            <w:tcW w:w="2532" w:type="dxa"/>
            <w:gridSpan w:val="2"/>
            <w:shd w:val="clear" w:color="auto" w:fill="F2F2F2" w:themeFill="background1" w:themeFillShade="F2"/>
          </w:tcPr>
          <w:p w14:paraId="05ADE66B" w14:textId="77777777" w:rsidR="00254391" w:rsidRDefault="00254391" w:rsidP="002F38C0">
            <w:pPr>
              <w:pStyle w:val="Secondarylabels"/>
            </w:pPr>
            <w:r>
              <w:t>Indirect Report</w:t>
            </w:r>
          </w:p>
        </w:tc>
        <w:tc>
          <w:tcPr>
            <w:tcW w:w="7100" w:type="dxa"/>
            <w:gridSpan w:val="3"/>
          </w:tcPr>
          <w:p w14:paraId="7B6D519D" w14:textId="37B464EB" w:rsidR="00254391" w:rsidRDefault="008E7E3C" w:rsidP="00462E8C">
            <w:r>
              <w:t>NA</w:t>
            </w:r>
          </w:p>
        </w:tc>
      </w:tr>
    </w:tbl>
    <w:p w14:paraId="6C9CC138" w14:textId="77777777" w:rsidR="006C5CCB" w:rsidRDefault="006C5CCB" w:rsidP="00BF58E3"/>
    <w:sectPr w:rsidR="006C5CCB" w:rsidSect="00BF58E3">
      <w:headerReference w:type="default" r:id="rId8"/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283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046FA" w14:textId="77777777" w:rsidR="009B19B5" w:rsidRDefault="009B19B5" w:rsidP="00037D55">
      <w:pPr>
        <w:spacing w:before="0" w:after="0"/>
      </w:pPr>
      <w:r>
        <w:separator/>
      </w:r>
    </w:p>
  </w:endnote>
  <w:endnote w:type="continuationSeparator" w:id="0">
    <w:p w14:paraId="44FBC996" w14:textId="77777777" w:rsidR="009B19B5" w:rsidRDefault="009B19B5" w:rsidP="00037D5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9DB50" w14:textId="596024D5" w:rsidR="0095453E" w:rsidRDefault="0095453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871E8BA" wp14:editId="5CCEC85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27200" cy="383540"/>
              <wp:effectExtent l="0" t="0" r="6350" b="0"/>
              <wp:wrapNone/>
              <wp:docPr id="977898965" name="Text Box 3" descr="Data Classification: IPL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720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F713AA" w14:textId="02BA52CE" w:rsidR="0095453E" w:rsidRPr="0095453E" w:rsidRDefault="0095453E" w:rsidP="0095453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95453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Data Classification: IPL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71E8B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Data Classification: IPL Internal" style="position:absolute;margin-left:0;margin-top:0;width:136pt;height:30.2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55F713AA" w14:textId="02BA52CE" w:rsidR="0095453E" w:rsidRPr="0095453E" w:rsidRDefault="0095453E" w:rsidP="0095453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95453E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Data Classification: IPL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2AAC3" w14:textId="7B1A9FCB" w:rsidR="00181909" w:rsidRDefault="0095453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7713864" wp14:editId="1FC47CD7">
              <wp:simplePos x="914400" y="90011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27200" cy="383540"/>
              <wp:effectExtent l="0" t="0" r="6350" b="0"/>
              <wp:wrapNone/>
              <wp:docPr id="11608851" name="Text Box 4" descr="Data Classification: IPL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720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2FE1C9" w14:textId="63F5B8C7" w:rsidR="0095453E" w:rsidRPr="0095453E" w:rsidRDefault="0095453E" w:rsidP="0095453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95453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Data Classification: IPL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71386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Data Classification: IPL Internal" style="position:absolute;margin-left:0;margin-top:0;width:136pt;height:30.2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4C2FE1C9" w14:textId="63F5B8C7" w:rsidR="0095453E" w:rsidRPr="0095453E" w:rsidRDefault="0095453E" w:rsidP="0095453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95453E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Data Classification: IPL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W w:w="95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818"/>
      <w:gridCol w:w="3330"/>
      <w:gridCol w:w="1935"/>
      <w:gridCol w:w="2493"/>
    </w:tblGrid>
    <w:tr w:rsidR="00181909" w:rsidRPr="00B475DD" w14:paraId="590E43D2" w14:textId="77777777" w:rsidTr="00BF58E3">
      <w:tc>
        <w:tcPr>
          <w:tcW w:w="1818" w:type="dxa"/>
          <w:shd w:val="clear" w:color="auto" w:fill="F2F2F2"/>
        </w:tcPr>
        <w:p w14:paraId="050DEB3C" w14:textId="77777777" w:rsidR="00181909" w:rsidRPr="00B475DD" w:rsidRDefault="00181909" w:rsidP="00181909">
          <w:r>
            <w:t>Submitted</w:t>
          </w:r>
          <w:r w:rsidRPr="00B475DD">
            <w:t xml:space="preserve"> By:</w:t>
          </w:r>
        </w:p>
      </w:tc>
      <w:tc>
        <w:tcPr>
          <w:tcW w:w="3330" w:type="dxa"/>
        </w:tcPr>
        <w:p w14:paraId="020621F6" w14:textId="77777777" w:rsidR="00181909" w:rsidRPr="00B475DD" w:rsidRDefault="00181909" w:rsidP="00181909"/>
      </w:tc>
      <w:tc>
        <w:tcPr>
          <w:tcW w:w="1935" w:type="dxa"/>
          <w:tcBorders>
            <w:bottom w:val="single" w:sz="4" w:space="0" w:color="000000"/>
          </w:tcBorders>
          <w:shd w:val="clear" w:color="auto" w:fill="F2F2F2"/>
        </w:tcPr>
        <w:p w14:paraId="40518095" w14:textId="77777777" w:rsidR="00181909" w:rsidRPr="00B475DD" w:rsidRDefault="00181909" w:rsidP="00181909">
          <w:r w:rsidRPr="00B475DD">
            <w:t>Date:</w:t>
          </w:r>
        </w:p>
      </w:tc>
      <w:tc>
        <w:tcPr>
          <w:tcW w:w="2493" w:type="dxa"/>
        </w:tcPr>
        <w:p w14:paraId="11BEA009" w14:textId="77777777" w:rsidR="00181909" w:rsidRPr="00B475DD" w:rsidRDefault="00181909" w:rsidP="00181909"/>
      </w:tc>
    </w:tr>
    <w:tr w:rsidR="00181909" w:rsidRPr="00B475DD" w14:paraId="3C323C04" w14:textId="77777777" w:rsidTr="00BF58E3">
      <w:tc>
        <w:tcPr>
          <w:tcW w:w="1818" w:type="dxa"/>
          <w:shd w:val="clear" w:color="auto" w:fill="F2F2F2"/>
        </w:tcPr>
        <w:p w14:paraId="134CC53B" w14:textId="77777777" w:rsidR="00181909" w:rsidRPr="00B475DD" w:rsidRDefault="00181909" w:rsidP="00181909">
          <w:r>
            <w:t>Evaluated By</w:t>
          </w:r>
          <w:r w:rsidRPr="00B475DD">
            <w:t>:</w:t>
          </w:r>
        </w:p>
      </w:tc>
      <w:tc>
        <w:tcPr>
          <w:tcW w:w="3330" w:type="dxa"/>
        </w:tcPr>
        <w:p w14:paraId="0337182B" w14:textId="77777777" w:rsidR="00181909" w:rsidRPr="00B475DD" w:rsidRDefault="00181909" w:rsidP="00181909"/>
      </w:tc>
      <w:tc>
        <w:tcPr>
          <w:tcW w:w="1935" w:type="dxa"/>
          <w:shd w:val="clear" w:color="auto" w:fill="F2F2F2"/>
        </w:tcPr>
        <w:p w14:paraId="73A6D1C8" w14:textId="77777777" w:rsidR="00181909" w:rsidRPr="00B475DD" w:rsidRDefault="00181909" w:rsidP="00181909">
          <w:r w:rsidRPr="00B475DD">
            <w:t>Date:</w:t>
          </w:r>
        </w:p>
      </w:tc>
      <w:tc>
        <w:tcPr>
          <w:tcW w:w="2493" w:type="dxa"/>
        </w:tcPr>
        <w:p w14:paraId="61CACD48" w14:textId="77777777" w:rsidR="00181909" w:rsidRPr="00B475DD" w:rsidRDefault="00181909" w:rsidP="00181909"/>
      </w:tc>
    </w:tr>
    <w:tr w:rsidR="00BF58E3" w:rsidRPr="00B475DD" w14:paraId="5D04AE3C" w14:textId="77777777" w:rsidTr="00BF58E3">
      <w:tc>
        <w:tcPr>
          <w:tcW w:w="1818" w:type="dxa"/>
          <w:shd w:val="clear" w:color="auto" w:fill="F2F2F2"/>
        </w:tcPr>
        <w:p w14:paraId="6E353EC4" w14:textId="77777777" w:rsidR="00BF58E3" w:rsidRDefault="00BF58E3" w:rsidP="00181909">
          <w:r>
            <w:t>Version No</w:t>
          </w:r>
        </w:p>
      </w:tc>
      <w:tc>
        <w:tcPr>
          <w:tcW w:w="3330" w:type="dxa"/>
        </w:tcPr>
        <w:p w14:paraId="0BB5D2D4" w14:textId="77777777" w:rsidR="00BF58E3" w:rsidRPr="00B475DD" w:rsidRDefault="00BF58E3" w:rsidP="00181909"/>
      </w:tc>
      <w:tc>
        <w:tcPr>
          <w:tcW w:w="1935" w:type="dxa"/>
          <w:shd w:val="clear" w:color="auto" w:fill="F2F2F2"/>
        </w:tcPr>
        <w:p w14:paraId="5965B899" w14:textId="77777777" w:rsidR="00BF58E3" w:rsidRPr="00B475DD" w:rsidRDefault="00BF58E3" w:rsidP="00181909">
          <w:r>
            <w:t>Date Last Amended</w:t>
          </w:r>
        </w:p>
      </w:tc>
      <w:tc>
        <w:tcPr>
          <w:tcW w:w="2493" w:type="dxa"/>
        </w:tcPr>
        <w:p w14:paraId="2E67BE85" w14:textId="77777777" w:rsidR="00BF58E3" w:rsidRPr="00B475DD" w:rsidRDefault="00BF58E3" w:rsidP="00181909"/>
      </w:tc>
    </w:tr>
  </w:tbl>
  <w:p w14:paraId="179D1D4C" w14:textId="77777777" w:rsidR="00181909" w:rsidRDefault="00181909" w:rsidP="00A9668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1E925" w14:textId="75F840C6" w:rsidR="0095453E" w:rsidRDefault="0095453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FD9DB59" wp14:editId="7153D74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27200" cy="383540"/>
              <wp:effectExtent l="0" t="0" r="6350" b="0"/>
              <wp:wrapNone/>
              <wp:docPr id="164576628" name="Text Box 2" descr="Data Classification: IPL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720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6FA4E2" w14:textId="7B1561BE" w:rsidR="0095453E" w:rsidRPr="0095453E" w:rsidRDefault="0095453E" w:rsidP="0095453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95453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Data Classification: IPL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D9DB59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Data Classification: IPL Internal" style="position:absolute;margin-left:0;margin-top:0;width:136pt;height:30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696FA4E2" w14:textId="7B1561BE" w:rsidR="0095453E" w:rsidRPr="0095453E" w:rsidRDefault="0095453E" w:rsidP="0095453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95453E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Data Classification: IPL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3A657" w14:textId="77777777" w:rsidR="009B19B5" w:rsidRDefault="009B19B5" w:rsidP="00037D55">
      <w:pPr>
        <w:spacing w:before="0" w:after="0"/>
      </w:pPr>
      <w:r>
        <w:separator/>
      </w:r>
    </w:p>
  </w:footnote>
  <w:footnote w:type="continuationSeparator" w:id="0">
    <w:p w14:paraId="656B9E6A" w14:textId="77777777" w:rsidR="009B19B5" w:rsidRDefault="009B19B5" w:rsidP="00037D5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16DF7" w14:textId="77777777" w:rsidR="001C3945" w:rsidRPr="00444EC3" w:rsidRDefault="00444EC3" w:rsidP="00444EC3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18C522B" wp14:editId="4F38E55B">
              <wp:simplePos x="0" y="0"/>
              <wp:positionH relativeFrom="column">
                <wp:posOffset>4413250</wp:posOffset>
              </wp:positionH>
              <wp:positionV relativeFrom="paragraph">
                <wp:posOffset>-90170</wp:posOffset>
              </wp:positionV>
              <wp:extent cx="2360930" cy="755650"/>
              <wp:effectExtent l="0" t="0" r="3810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755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C3B491" w14:textId="77777777" w:rsidR="00444EC3" w:rsidRDefault="00444EC3"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1FF5334A" wp14:editId="1CBD7121">
                                <wp:extent cx="2185670" cy="640080"/>
                                <wp:effectExtent l="0" t="0" r="508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PL FK 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185670" cy="6400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8C522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7.5pt;margin-top:-7.1pt;width:185.9pt;height:59.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" stroked="f">
              <v:textbox>
                <w:txbxContent>
                  <w:p w14:paraId="54C3B491" w14:textId="77777777" w:rsidR="00444EC3" w:rsidRDefault="00444EC3"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1FF5334A" wp14:editId="1CBD7121">
                          <wp:extent cx="2185670" cy="640080"/>
                          <wp:effectExtent l="0" t="0" r="508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PL FK LOGO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185670" cy="6400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4CAC"/>
    <w:multiLevelType w:val="hybridMultilevel"/>
    <w:tmpl w:val="5846D52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E65728"/>
    <w:multiLevelType w:val="hybridMultilevel"/>
    <w:tmpl w:val="8FD67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A38E7"/>
    <w:multiLevelType w:val="hybridMultilevel"/>
    <w:tmpl w:val="B8C017BA"/>
    <w:lvl w:ilvl="0" w:tplc="D2303996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03C83"/>
    <w:multiLevelType w:val="hybridMultilevel"/>
    <w:tmpl w:val="4184E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B0720"/>
    <w:multiLevelType w:val="hybridMultilevel"/>
    <w:tmpl w:val="35B24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31A26"/>
    <w:multiLevelType w:val="hybridMultilevel"/>
    <w:tmpl w:val="9ADC6368"/>
    <w:lvl w:ilvl="0" w:tplc="E9A8523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50DA0"/>
    <w:multiLevelType w:val="hybridMultilevel"/>
    <w:tmpl w:val="C958C6FC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B09682A"/>
    <w:multiLevelType w:val="hybridMultilevel"/>
    <w:tmpl w:val="4EC08180"/>
    <w:lvl w:ilvl="0" w:tplc="E9A8523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F92876"/>
    <w:multiLevelType w:val="hybridMultilevel"/>
    <w:tmpl w:val="CC127C28"/>
    <w:lvl w:ilvl="0" w:tplc="E9A85230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BD7790"/>
    <w:multiLevelType w:val="hybridMultilevel"/>
    <w:tmpl w:val="4BC63F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F860C5"/>
    <w:multiLevelType w:val="hybridMultilevel"/>
    <w:tmpl w:val="7DFEE8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9E622B"/>
    <w:multiLevelType w:val="hybridMultilevel"/>
    <w:tmpl w:val="C486E3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91B5446"/>
    <w:multiLevelType w:val="hybridMultilevel"/>
    <w:tmpl w:val="B554F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753F04"/>
    <w:multiLevelType w:val="hybridMultilevel"/>
    <w:tmpl w:val="F30CDD1C"/>
    <w:lvl w:ilvl="0" w:tplc="E9A8523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C81E46"/>
    <w:multiLevelType w:val="hybridMultilevel"/>
    <w:tmpl w:val="4CA2656C"/>
    <w:lvl w:ilvl="0" w:tplc="38684168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FC0A59"/>
    <w:multiLevelType w:val="hybridMultilevel"/>
    <w:tmpl w:val="671AA6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8461F87"/>
    <w:multiLevelType w:val="hybridMultilevel"/>
    <w:tmpl w:val="61BA77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89E50C8"/>
    <w:multiLevelType w:val="hybridMultilevel"/>
    <w:tmpl w:val="7C38C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C80D17"/>
    <w:multiLevelType w:val="hybridMultilevel"/>
    <w:tmpl w:val="E0ACBA5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6B96EE7"/>
    <w:multiLevelType w:val="hybridMultilevel"/>
    <w:tmpl w:val="2F96D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DF0F11"/>
    <w:multiLevelType w:val="hybridMultilevel"/>
    <w:tmpl w:val="4420F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144047">
    <w:abstractNumId w:val="14"/>
  </w:num>
  <w:num w:numId="2" w16cid:durableId="1931309275">
    <w:abstractNumId w:val="2"/>
  </w:num>
  <w:num w:numId="3" w16cid:durableId="1765883220">
    <w:abstractNumId w:val="4"/>
  </w:num>
  <w:num w:numId="4" w16cid:durableId="108552158">
    <w:abstractNumId w:val="18"/>
  </w:num>
  <w:num w:numId="5" w16cid:durableId="2044939043">
    <w:abstractNumId w:val="11"/>
  </w:num>
  <w:num w:numId="6" w16cid:durableId="1975863062">
    <w:abstractNumId w:val="15"/>
  </w:num>
  <w:num w:numId="7" w16cid:durableId="331840020">
    <w:abstractNumId w:val="10"/>
  </w:num>
  <w:num w:numId="8" w16cid:durableId="610817218">
    <w:abstractNumId w:val="9"/>
  </w:num>
  <w:num w:numId="9" w16cid:durableId="1848714218">
    <w:abstractNumId w:val="16"/>
  </w:num>
  <w:num w:numId="10" w16cid:durableId="643511719">
    <w:abstractNumId w:val="1"/>
  </w:num>
  <w:num w:numId="11" w16cid:durableId="2096902541">
    <w:abstractNumId w:val="3"/>
  </w:num>
  <w:num w:numId="12" w16cid:durableId="1912078658">
    <w:abstractNumId w:val="12"/>
  </w:num>
  <w:num w:numId="13" w16cid:durableId="125466748">
    <w:abstractNumId w:val="17"/>
  </w:num>
  <w:num w:numId="14" w16cid:durableId="393479373">
    <w:abstractNumId w:val="6"/>
  </w:num>
  <w:num w:numId="15" w16cid:durableId="2009939474">
    <w:abstractNumId w:val="19"/>
  </w:num>
  <w:num w:numId="16" w16cid:durableId="2008821765">
    <w:abstractNumId w:val="20"/>
  </w:num>
  <w:num w:numId="17" w16cid:durableId="1403210993">
    <w:abstractNumId w:val="0"/>
  </w:num>
  <w:num w:numId="18" w16cid:durableId="613556298">
    <w:abstractNumId w:val="7"/>
  </w:num>
  <w:num w:numId="19" w16cid:durableId="1200437388">
    <w:abstractNumId w:val="5"/>
  </w:num>
  <w:num w:numId="20" w16cid:durableId="687604019">
    <w:abstractNumId w:val="8"/>
  </w:num>
  <w:num w:numId="21" w16cid:durableId="13591569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B8F"/>
    <w:rsid w:val="00020F19"/>
    <w:rsid w:val="000327B2"/>
    <w:rsid w:val="00037D55"/>
    <w:rsid w:val="000C5A46"/>
    <w:rsid w:val="00114FAC"/>
    <w:rsid w:val="0012566B"/>
    <w:rsid w:val="0014076C"/>
    <w:rsid w:val="00147A54"/>
    <w:rsid w:val="00156DC0"/>
    <w:rsid w:val="00181909"/>
    <w:rsid w:val="001A24F2"/>
    <w:rsid w:val="001C3945"/>
    <w:rsid w:val="001F3FCC"/>
    <w:rsid w:val="00201D1A"/>
    <w:rsid w:val="002421DC"/>
    <w:rsid w:val="00254391"/>
    <w:rsid w:val="002660D7"/>
    <w:rsid w:val="00276A6F"/>
    <w:rsid w:val="00290053"/>
    <w:rsid w:val="002A1742"/>
    <w:rsid w:val="002A4570"/>
    <w:rsid w:val="002F38C0"/>
    <w:rsid w:val="00365061"/>
    <w:rsid w:val="00374F55"/>
    <w:rsid w:val="00375985"/>
    <w:rsid w:val="003829AA"/>
    <w:rsid w:val="00386B78"/>
    <w:rsid w:val="00394B8F"/>
    <w:rsid w:val="00444EC3"/>
    <w:rsid w:val="00455D2F"/>
    <w:rsid w:val="00462E8C"/>
    <w:rsid w:val="004A1B2D"/>
    <w:rsid w:val="00500155"/>
    <w:rsid w:val="00513A72"/>
    <w:rsid w:val="00516A0F"/>
    <w:rsid w:val="00543803"/>
    <w:rsid w:val="005453DF"/>
    <w:rsid w:val="00562A56"/>
    <w:rsid w:val="00566F1F"/>
    <w:rsid w:val="00592652"/>
    <w:rsid w:val="005A3B49"/>
    <w:rsid w:val="005C724B"/>
    <w:rsid w:val="005E3FE3"/>
    <w:rsid w:val="0060216F"/>
    <w:rsid w:val="00607A66"/>
    <w:rsid w:val="006356D3"/>
    <w:rsid w:val="00640A6A"/>
    <w:rsid w:val="00693E3F"/>
    <w:rsid w:val="006B253D"/>
    <w:rsid w:val="006C5CCB"/>
    <w:rsid w:val="006E39ED"/>
    <w:rsid w:val="007527EF"/>
    <w:rsid w:val="00774232"/>
    <w:rsid w:val="007B5567"/>
    <w:rsid w:val="007B6A52"/>
    <w:rsid w:val="007C28D1"/>
    <w:rsid w:val="007E3E45"/>
    <w:rsid w:val="007F2C82"/>
    <w:rsid w:val="008036DF"/>
    <w:rsid w:val="0080619B"/>
    <w:rsid w:val="00841DC8"/>
    <w:rsid w:val="00843A55"/>
    <w:rsid w:val="00851E78"/>
    <w:rsid w:val="00872138"/>
    <w:rsid w:val="008750AC"/>
    <w:rsid w:val="00886C43"/>
    <w:rsid w:val="008D03D8"/>
    <w:rsid w:val="008D0916"/>
    <w:rsid w:val="008E7E3C"/>
    <w:rsid w:val="008F1904"/>
    <w:rsid w:val="008F2537"/>
    <w:rsid w:val="009122A4"/>
    <w:rsid w:val="009330CA"/>
    <w:rsid w:val="00942365"/>
    <w:rsid w:val="0095453E"/>
    <w:rsid w:val="0099370D"/>
    <w:rsid w:val="009B19B5"/>
    <w:rsid w:val="009F7BCC"/>
    <w:rsid w:val="00A01E8A"/>
    <w:rsid w:val="00A359F5"/>
    <w:rsid w:val="00A60A0D"/>
    <w:rsid w:val="00A65B6F"/>
    <w:rsid w:val="00A81673"/>
    <w:rsid w:val="00A943D7"/>
    <w:rsid w:val="00A96682"/>
    <w:rsid w:val="00AB3F63"/>
    <w:rsid w:val="00AB7E97"/>
    <w:rsid w:val="00B22316"/>
    <w:rsid w:val="00B475DD"/>
    <w:rsid w:val="00BB2F85"/>
    <w:rsid w:val="00BD0958"/>
    <w:rsid w:val="00BF58E3"/>
    <w:rsid w:val="00C1476C"/>
    <w:rsid w:val="00C22FD2"/>
    <w:rsid w:val="00C41450"/>
    <w:rsid w:val="00C56389"/>
    <w:rsid w:val="00C748BC"/>
    <w:rsid w:val="00C76253"/>
    <w:rsid w:val="00C77BF2"/>
    <w:rsid w:val="00CB38A5"/>
    <w:rsid w:val="00CC4A82"/>
    <w:rsid w:val="00CD14ED"/>
    <w:rsid w:val="00CD3550"/>
    <w:rsid w:val="00CF467A"/>
    <w:rsid w:val="00D17CF6"/>
    <w:rsid w:val="00D32F04"/>
    <w:rsid w:val="00D50E46"/>
    <w:rsid w:val="00D57E96"/>
    <w:rsid w:val="00D67866"/>
    <w:rsid w:val="00D91CE6"/>
    <w:rsid w:val="00D921F1"/>
    <w:rsid w:val="00DA22EC"/>
    <w:rsid w:val="00DB4F41"/>
    <w:rsid w:val="00DB7B5C"/>
    <w:rsid w:val="00DC2EEE"/>
    <w:rsid w:val="00DE0D49"/>
    <w:rsid w:val="00DE106F"/>
    <w:rsid w:val="00DF7797"/>
    <w:rsid w:val="00E0032A"/>
    <w:rsid w:val="00E12FA6"/>
    <w:rsid w:val="00E23F93"/>
    <w:rsid w:val="00E25F48"/>
    <w:rsid w:val="00E8440E"/>
    <w:rsid w:val="00E91ED2"/>
    <w:rsid w:val="00EA68A2"/>
    <w:rsid w:val="00ED6EB8"/>
    <w:rsid w:val="00EF1CB8"/>
    <w:rsid w:val="00F06F66"/>
    <w:rsid w:val="00F10053"/>
    <w:rsid w:val="00F45C37"/>
    <w:rsid w:val="00FA683D"/>
    <w:rsid w:val="00FD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CDBBC0"/>
  <w15:docId w15:val="{D01BA01F-CF5C-408C-8849-1704338E0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19B"/>
    <w:pPr>
      <w:spacing w:before="60" w:after="20"/>
    </w:pPr>
    <w:rPr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037D55"/>
    <w:pPr>
      <w:tabs>
        <w:tab w:val="left" w:pos="7185"/>
      </w:tabs>
      <w:spacing w:before="200" w:after="0"/>
      <w:ind w:left="450"/>
      <w:outlineLvl w:val="0"/>
    </w:pPr>
    <w:rPr>
      <w:rFonts w:ascii="Tahoma" w:eastAsia="Times New Roman" w:hAnsi="Tahoma"/>
      <w:b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6D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5C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851E78"/>
    <w:rPr>
      <w:color w:val="0000FF"/>
      <w:u w:val="single"/>
    </w:rPr>
  </w:style>
  <w:style w:type="paragraph" w:customStyle="1" w:styleId="Label">
    <w:name w:val="Label"/>
    <w:basedOn w:val="Normal"/>
    <w:qFormat/>
    <w:rsid w:val="00D32F04"/>
    <w:pPr>
      <w:spacing w:before="40"/>
    </w:pPr>
    <w:rPr>
      <w:b/>
      <w:color w:val="262626"/>
    </w:rPr>
  </w:style>
  <w:style w:type="paragraph" w:customStyle="1" w:styleId="Details">
    <w:name w:val="Details"/>
    <w:basedOn w:val="Normal"/>
    <w:qFormat/>
    <w:rsid w:val="00E25F48"/>
    <w:rPr>
      <w:color w:val="262626"/>
    </w:rPr>
  </w:style>
  <w:style w:type="paragraph" w:customStyle="1" w:styleId="BulletedList">
    <w:name w:val="Bulleted List"/>
    <w:basedOn w:val="Normal"/>
    <w:qFormat/>
    <w:rsid w:val="00D57E96"/>
    <w:pPr>
      <w:numPr>
        <w:numId w:val="1"/>
      </w:numPr>
    </w:pPr>
    <w:rPr>
      <w:color w:val="262626"/>
    </w:rPr>
  </w:style>
  <w:style w:type="paragraph" w:customStyle="1" w:styleId="NumberedList">
    <w:name w:val="Numbered List"/>
    <w:basedOn w:val="Details"/>
    <w:qFormat/>
    <w:rsid w:val="00D57E96"/>
    <w:pPr>
      <w:numPr>
        <w:numId w:val="2"/>
      </w:numPr>
    </w:pPr>
  </w:style>
  <w:style w:type="paragraph" w:customStyle="1" w:styleId="Notes">
    <w:name w:val="Notes"/>
    <w:basedOn w:val="Details"/>
    <w:qFormat/>
    <w:rsid w:val="00DC2EEE"/>
    <w:rPr>
      <w:i/>
    </w:rPr>
  </w:style>
  <w:style w:type="paragraph" w:customStyle="1" w:styleId="Secondarylabels">
    <w:name w:val="Secondary labels"/>
    <w:basedOn w:val="Label"/>
    <w:qFormat/>
    <w:rsid w:val="00C22FD2"/>
    <w:pPr>
      <w:spacing w:before="120" w:after="120"/>
    </w:pPr>
  </w:style>
  <w:style w:type="paragraph" w:styleId="Header">
    <w:name w:val="header"/>
    <w:basedOn w:val="Normal"/>
    <w:link w:val="HeaderChar"/>
    <w:uiPriority w:val="99"/>
    <w:unhideWhenUsed/>
    <w:rsid w:val="00037D5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37D55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037D5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37D55"/>
    <w:rPr>
      <w:szCs w:val="22"/>
    </w:rPr>
  </w:style>
  <w:style w:type="character" w:customStyle="1" w:styleId="Heading1Char">
    <w:name w:val="Heading 1 Char"/>
    <w:link w:val="Heading1"/>
    <w:rsid w:val="00037D55"/>
    <w:rPr>
      <w:rFonts w:ascii="Tahoma" w:eastAsia="Times New Roman" w:hAnsi="Tahoma"/>
      <w:b/>
      <w:cap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D5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7D55"/>
    <w:rPr>
      <w:rFonts w:ascii="Tahoma" w:hAnsi="Tahoma" w:cs="Tahoma"/>
      <w:sz w:val="16"/>
      <w:szCs w:val="16"/>
    </w:rPr>
  </w:style>
  <w:style w:type="paragraph" w:customStyle="1" w:styleId="Companyname">
    <w:name w:val="Company name"/>
    <w:basedOn w:val="Normal"/>
    <w:qFormat/>
    <w:rsid w:val="00841DC8"/>
    <w:pPr>
      <w:spacing w:after="240"/>
      <w:jc w:val="right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5C724B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6356D3"/>
    <w:rPr>
      <w:rFonts w:asciiTheme="majorHAnsi" w:eastAsiaTheme="majorEastAsia" w:hAnsiTheme="majorHAnsi" w:cstheme="majorBidi"/>
      <w:b/>
      <w:bCs/>
      <w:i/>
      <w:iCs/>
      <w:color w:val="4F81BD" w:themeColor="accent1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1C394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9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Hamilton\AppData\Roaming\microsoft\Job%20description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C451A-EC52-42A9-ADFE-2394F0C0FCD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0762ec7-9a46-4025-818f-ed65b0640ca0}" enabled="1" method="Standard" siteId="{42e9fd9d-a220-4656-83bd-0051a0ef84c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 form</Template>
  <TotalTime>18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Lee Hamilton</dc:creator>
  <cp:lastModifiedBy>Mark Booth</cp:lastModifiedBy>
  <cp:revision>24</cp:revision>
  <cp:lastPrinted>1900-12-31T23:00:00Z</cp:lastPrinted>
  <dcterms:created xsi:type="dcterms:W3CDTF">2026-09-07T11:37:00Z</dcterms:created>
  <dcterms:modified xsi:type="dcterms:W3CDTF">2026-09-07T11:56:00Z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TC103571741033</vt:lpwstr>
  </property>
  <property fmtid="{D5CDD505-2E9C-101B-9397-08002B2CF9AE}" pid="3" name="ClassificationContentMarkingFooterShapeIds">
    <vt:lpwstr>9cf3d74,3a498dd5,b12313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Data Classification: IPL Internal</vt:lpwstr>
  </property>
</Properties>
</file>